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9C" w:rsidRPr="0018123A" w:rsidRDefault="0082183F" w:rsidP="00F4459C">
      <w:pPr>
        <w:pStyle w:val="a9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59C" w:rsidRPr="0018123A" w:rsidRDefault="00F4459C" w:rsidP="00F4459C">
      <w:pPr>
        <w:pStyle w:val="a9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18123A">
        <w:rPr>
          <w:b w:val="0"/>
          <w:szCs w:val="28"/>
        </w:rPr>
        <w:t xml:space="preserve">  </w:t>
      </w:r>
      <w:r w:rsidR="00E976F4">
        <w:rPr>
          <w:b w:val="0"/>
          <w:szCs w:val="28"/>
        </w:rPr>
        <w:t xml:space="preserve">   </w:t>
      </w:r>
      <w:r w:rsidRPr="0018123A">
        <w:rPr>
          <w:b w:val="0"/>
          <w:szCs w:val="28"/>
        </w:rPr>
        <w:t xml:space="preserve"> РОССИЙСКАЯ ФЕДЕРАЦИЯ</w:t>
      </w:r>
    </w:p>
    <w:p w:rsidR="00F4459C" w:rsidRPr="0018123A" w:rsidRDefault="00F4459C" w:rsidP="00F4459C">
      <w:pPr>
        <w:jc w:val="center"/>
        <w:rPr>
          <w:sz w:val="28"/>
          <w:szCs w:val="28"/>
        </w:rPr>
      </w:pPr>
      <w:r w:rsidRPr="0018123A">
        <w:rPr>
          <w:sz w:val="28"/>
          <w:szCs w:val="28"/>
        </w:rPr>
        <w:t>РОСТОВСКАЯ ОБЛАСТЬ</w:t>
      </w:r>
    </w:p>
    <w:p w:rsidR="00F4459C" w:rsidRPr="0018123A" w:rsidRDefault="00F4459C" w:rsidP="00F4459C">
      <w:pPr>
        <w:jc w:val="center"/>
        <w:rPr>
          <w:sz w:val="28"/>
          <w:szCs w:val="28"/>
        </w:rPr>
      </w:pPr>
      <w:r w:rsidRPr="0018123A">
        <w:rPr>
          <w:sz w:val="28"/>
          <w:szCs w:val="28"/>
        </w:rPr>
        <w:t>МУНИЦИПАЛЬНОЕ ОБРАЗОВАНИЕ</w:t>
      </w:r>
    </w:p>
    <w:p w:rsidR="00F4459C" w:rsidRPr="0018123A" w:rsidRDefault="00F4459C" w:rsidP="00F4459C">
      <w:pPr>
        <w:jc w:val="center"/>
        <w:rPr>
          <w:sz w:val="28"/>
          <w:szCs w:val="28"/>
        </w:rPr>
      </w:pPr>
      <w:r w:rsidRPr="0018123A">
        <w:rPr>
          <w:sz w:val="28"/>
          <w:szCs w:val="28"/>
        </w:rPr>
        <w:t>«БОГУРАЕВСКОЕ СЕЛЬСКОЕ ПОСЕЛЕНИЕ»</w:t>
      </w:r>
    </w:p>
    <w:p w:rsidR="00A77489" w:rsidRDefault="00F4459C" w:rsidP="00A77489">
      <w:pPr>
        <w:tabs>
          <w:tab w:val="left" w:pos="6737"/>
        </w:tabs>
        <w:jc w:val="center"/>
        <w:rPr>
          <w:sz w:val="28"/>
          <w:szCs w:val="28"/>
        </w:rPr>
      </w:pPr>
      <w:r w:rsidRPr="0018123A">
        <w:rPr>
          <w:sz w:val="28"/>
          <w:szCs w:val="28"/>
        </w:rPr>
        <w:t>АДМИНИСТРАЦИЯ БОГУРАЕВСКОГО СЕЛЬСКОГО ПОСЕЛЕНИЯ</w:t>
      </w:r>
    </w:p>
    <w:p w:rsidR="00B25850" w:rsidRPr="00B25850" w:rsidRDefault="00F4459C" w:rsidP="00B25850">
      <w:pPr>
        <w:tabs>
          <w:tab w:val="left" w:pos="6737"/>
        </w:tabs>
        <w:jc w:val="center"/>
        <w:rPr>
          <w:bCs/>
          <w:sz w:val="28"/>
          <w:szCs w:val="28"/>
        </w:rPr>
      </w:pPr>
      <w:r w:rsidRPr="00A77489">
        <w:rPr>
          <w:bCs/>
          <w:sz w:val="28"/>
          <w:szCs w:val="28"/>
        </w:rPr>
        <w:t>ПОСТАНОВЛЕНИЕ</w:t>
      </w:r>
    </w:p>
    <w:p w:rsidR="0082183F" w:rsidRPr="0025339B" w:rsidRDefault="00B546D9" w:rsidP="0082183F">
      <w:pPr>
        <w:tabs>
          <w:tab w:val="left" w:pos="4320"/>
          <w:tab w:val="left" w:pos="7380"/>
        </w:tabs>
        <w:spacing w:before="120"/>
        <w:jc w:val="center"/>
        <w:rPr>
          <w:sz w:val="28"/>
        </w:rPr>
      </w:pPr>
      <w:r>
        <w:rPr>
          <w:sz w:val="28"/>
        </w:rPr>
        <w:t xml:space="preserve">   </w:t>
      </w:r>
      <w:r w:rsidR="0094408D" w:rsidRPr="0025339B">
        <w:rPr>
          <w:sz w:val="28"/>
        </w:rPr>
        <w:t xml:space="preserve">  </w:t>
      </w:r>
      <w:r w:rsidR="0082183F" w:rsidRPr="0025339B">
        <w:rPr>
          <w:sz w:val="28"/>
        </w:rPr>
        <w:t xml:space="preserve">   </w:t>
      </w:r>
      <w:r w:rsidR="00C574CD">
        <w:rPr>
          <w:sz w:val="28"/>
        </w:rPr>
        <w:t>09.06.</w:t>
      </w:r>
      <w:r w:rsidR="00A253A8">
        <w:rPr>
          <w:sz w:val="28"/>
        </w:rPr>
        <w:t>2026</w:t>
      </w:r>
      <w:r>
        <w:rPr>
          <w:sz w:val="28"/>
        </w:rPr>
        <w:t xml:space="preserve">  </w:t>
      </w:r>
      <w:r w:rsidR="00F4459C" w:rsidRPr="0025339B">
        <w:rPr>
          <w:sz w:val="28"/>
        </w:rPr>
        <w:t xml:space="preserve"> №</w:t>
      </w:r>
      <w:bookmarkStart w:id="0" w:name="Номер"/>
      <w:bookmarkEnd w:id="0"/>
      <w:r w:rsidR="00C574CD">
        <w:rPr>
          <w:sz w:val="28"/>
        </w:rPr>
        <w:t xml:space="preserve"> 94</w:t>
      </w:r>
    </w:p>
    <w:p w:rsidR="00F4459C" w:rsidRPr="000E0CA0" w:rsidRDefault="000E0CA0" w:rsidP="0082183F">
      <w:pPr>
        <w:tabs>
          <w:tab w:val="left" w:pos="4320"/>
          <w:tab w:val="left" w:pos="7380"/>
        </w:tabs>
        <w:spacing w:before="120"/>
        <w:jc w:val="center"/>
        <w:rPr>
          <w:sz w:val="28"/>
        </w:rPr>
      </w:pPr>
      <w:r w:rsidRPr="0025339B">
        <w:rPr>
          <w:sz w:val="28"/>
        </w:rPr>
        <w:t>х. Богураев</w:t>
      </w:r>
    </w:p>
    <w:tbl>
      <w:tblPr>
        <w:tblW w:w="16911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9573"/>
        <w:gridCol w:w="2552"/>
        <w:gridCol w:w="1843"/>
      </w:tblGrid>
      <w:tr w:rsidR="000E0CA0" w:rsidTr="0082183F">
        <w:tc>
          <w:tcPr>
            <w:tcW w:w="2943" w:type="dxa"/>
            <w:shd w:val="clear" w:color="auto" w:fill="auto"/>
          </w:tcPr>
          <w:p w:rsidR="000E0CA0" w:rsidRDefault="000E0CA0" w:rsidP="00E52666">
            <w:pPr>
              <w:rPr>
                <w:sz w:val="28"/>
                <w:szCs w:val="28"/>
              </w:rPr>
            </w:pPr>
          </w:p>
        </w:tc>
        <w:tc>
          <w:tcPr>
            <w:tcW w:w="9573" w:type="dxa"/>
            <w:shd w:val="clear" w:color="auto" w:fill="auto"/>
          </w:tcPr>
          <w:p w:rsidR="000E0CA0" w:rsidRDefault="000E0CA0" w:rsidP="00E526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E0CA0" w:rsidRDefault="000E0CA0" w:rsidP="00E5266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E0CA0" w:rsidRDefault="000E0CA0" w:rsidP="00E52666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E67373" w:rsidRPr="00AC39D4" w:rsidRDefault="00E67373" w:rsidP="00E67373">
      <w:pPr>
        <w:jc w:val="center"/>
        <w:rPr>
          <w:sz w:val="28"/>
          <w:szCs w:val="28"/>
        </w:rPr>
      </w:pPr>
      <w:r w:rsidRPr="00AC39D4">
        <w:rPr>
          <w:sz w:val="28"/>
          <w:szCs w:val="28"/>
        </w:rPr>
        <w:t xml:space="preserve">Об обеспечении безопасности людей на водных  объектах </w:t>
      </w:r>
    </w:p>
    <w:p w:rsidR="00E67373" w:rsidRPr="00AC39D4" w:rsidRDefault="00E67373" w:rsidP="00AC39D4">
      <w:pPr>
        <w:jc w:val="center"/>
        <w:rPr>
          <w:sz w:val="28"/>
          <w:szCs w:val="28"/>
        </w:rPr>
      </w:pPr>
      <w:r w:rsidRPr="00AC39D4">
        <w:rPr>
          <w:sz w:val="28"/>
          <w:szCs w:val="28"/>
        </w:rPr>
        <w:t xml:space="preserve">на  территории </w:t>
      </w:r>
      <w:r w:rsidR="0025339B" w:rsidRPr="00AC39D4">
        <w:rPr>
          <w:sz w:val="28"/>
          <w:szCs w:val="28"/>
        </w:rPr>
        <w:t>Богураевского сельского поселения</w:t>
      </w:r>
    </w:p>
    <w:p w:rsidR="00E67373" w:rsidRPr="00AC39D4" w:rsidRDefault="00AC39D4" w:rsidP="00AC39D4">
      <w:pPr>
        <w:jc w:val="center"/>
        <w:rPr>
          <w:sz w:val="28"/>
          <w:szCs w:val="28"/>
        </w:rPr>
      </w:pPr>
      <w:r w:rsidRPr="00AC39D4">
        <w:rPr>
          <w:sz w:val="28"/>
          <w:szCs w:val="28"/>
        </w:rPr>
        <w:t>в летний период 2026 года</w:t>
      </w:r>
    </w:p>
    <w:p w:rsidR="00AC39D4" w:rsidRPr="00E67373" w:rsidRDefault="00AC39D4" w:rsidP="00AC39D4">
      <w:pPr>
        <w:jc w:val="center"/>
        <w:rPr>
          <w:color w:val="00B0F0"/>
          <w:sz w:val="28"/>
          <w:szCs w:val="28"/>
        </w:rPr>
      </w:pPr>
    </w:p>
    <w:p w:rsidR="00CA5636" w:rsidRPr="00CA5636" w:rsidRDefault="00CA5636" w:rsidP="00CA5636">
      <w:pPr>
        <w:ind w:firstLine="708"/>
        <w:jc w:val="both"/>
        <w:rPr>
          <w:sz w:val="28"/>
          <w:szCs w:val="28"/>
        </w:rPr>
      </w:pPr>
      <w:bookmarkStart w:id="1" w:name="_Hlk131671140"/>
      <w:r w:rsidRPr="00CA5636">
        <w:rPr>
          <w:sz w:val="28"/>
          <w:szCs w:val="28"/>
        </w:rPr>
        <w:t>В соответствии с п. 6 ст. 43 Федерального закона от 06.10.2003 № 131-ФЗ «Об общих принципах организации местного самоуправления в Российской Федерации», в целях обеспечения безопасности людей на водн</w:t>
      </w:r>
      <w:r w:rsidR="00A253A8">
        <w:rPr>
          <w:sz w:val="28"/>
          <w:szCs w:val="28"/>
        </w:rPr>
        <w:t>ых объектах в летний период 2026</w:t>
      </w:r>
      <w:r w:rsidRPr="00CA5636">
        <w:rPr>
          <w:sz w:val="28"/>
          <w:szCs w:val="28"/>
        </w:rPr>
        <w:t xml:space="preserve"> года на территории </w:t>
      </w:r>
      <w:r>
        <w:rPr>
          <w:sz w:val="28"/>
          <w:szCs w:val="28"/>
        </w:rPr>
        <w:t>Богураевского</w:t>
      </w:r>
      <w:r w:rsidRPr="00CA5636">
        <w:rPr>
          <w:sz w:val="28"/>
          <w:szCs w:val="28"/>
        </w:rPr>
        <w:t xml:space="preserve"> сельского поселения, руководствуясь Уставом </w:t>
      </w:r>
      <w:r>
        <w:rPr>
          <w:sz w:val="28"/>
          <w:szCs w:val="28"/>
        </w:rPr>
        <w:t>Богураевского</w:t>
      </w:r>
      <w:r w:rsidRPr="00CA5636">
        <w:rPr>
          <w:sz w:val="28"/>
          <w:szCs w:val="28"/>
        </w:rPr>
        <w:t xml:space="preserve"> сельского поселения, в связи с отсутствием оборудованных пляжей и соответствующего оснащения мест купания спасательными средствами, инвентарем, Администрация </w:t>
      </w:r>
      <w:r>
        <w:rPr>
          <w:sz w:val="28"/>
          <w:szCs w:val="28"/>
        </w:rPr>
        <w:t>Богураевского</w:t>
      </w:r>
      <w:r w:rsidRPr="00CA5636">
        <w:rPr>
          <w:sz w:val="28"/>
          <w:szCs w:val="28"/>
        </w:rPr>
        <w:t xml:space="preserve"> сельского</w:t>
      </w:r>
      <w:r w:rsidR="00E976F4">
        <w:rPr>
          <w:sz w:val="28"/>
          <w:szCs w:val="28"/>
        </w:rPr>
        <w:t xml:space="preserve"> поселения</w:t>
      </w:r>
      <w:r w:rsidRPr="00CA5636">
        <w:rPr>
          <w:sz w:val="28"/>
          <w:szCs w:val="28"/>
        </w:rPr>
        <w:t> </w:t>
      </w:r>
      <w:r w:rsidRPr="00CA5636">
        <w:rPr>
          <w:b/>
          <w:spacing w:val="60"/>
          <w:kern w:val="2"/>
          <w:sz w:val="28"/>
          <w:szCs w:val="28"/>
        </w:rPr>
        <w:t>постановляет:</w:t>
      </w:r>
    </w:p>
    <w:bookmarkEnd w:id="1"/>
    <w:p w:rsidR="00E67373" w:rsidRPr="00CA5636" w:rsidRDefault="00E67373" w:rsidP="00CA5636">
      <w:pPr>
        <w:pStyle w:val="30"/>
        <w:numPr>
          <w:ilvl w:val="0"/>
          <w:numId w:val="8"/>
        </w:numPr>
        <w:shd w:val="clear" w:color="auto" w:fill="auto"/>
        <w:spacing w:after="0" w:line="240" w:lineRule="auto"/>
        <w:ind w:firstLine="720"/>
        <w:jc w:val="both"/>
        <w:rPr>
          <w:spacing w:val="0"/>
          <w:sz w:val="28"/>
          <w:szCs w:val="28"/>
        </w:rPr>
      </w:pPr>
      <w:r w:rsidRPr="00CA5636">
        <w:rPr>
          <w:color w:val="000000"/>
          <w:sz w:val="28"/>
          <w:szCs w:val="28"/>
          <w:shd w:val="clear" w:color="auto" w:fill="FFFFFF"/>
        </w:rPr>
        <w:t xml:space="preserve"> </w:t>
      </w:r>
      <w:r w:rsidR="00CA5636" w:rsidRPr="00CA5636">
        <w:rPr>
          <w:bCs/>
          <w:spacing w:val="0"/>
          <w:sz w:val="28"/>
          <w:szCs w:val="28"/>
        </w:rPr>
        <w:t xml:space="preserve">Утвердить план мероприятий по охране жизни и здоровья людей на водных объектах на территории </w:t>
      </w:r>
      <w:r w:rsidR="00CA5636">
        <w:rPr>
          <w:bCs/>
          <w:spacing w:val="0"/>
          <w:sz w:val="28"/>
          <w:szCs w:val="28"/>
        </w:rPr>
        <w:t xml:space="preserve">Богураевского </w:t>
      </w:r>
      <w:r w:rsidR="00CA5636" w:rsidRPr="00CA5636">
        <w:rPr>
          <w:bCs/>
          <w:spacing w:val="0"/>
          <w:sz w:val="28"/>
          <w:szCs w:val="28"/>
        </w:rPr>
        <w:t>сельског</w:t>
      </w:r>
      <w:r w:rsidR="00A253A8">
        <w:rPr>
          <w:bCs/>
          <w:spacing w:val="0"/>
          <w:sz w:val="28"/>
          <w:szCs w:val="28"/>
        </w:rPr>
        <w:t>о поселения в летний период 2026</w:t>
      </w:r>
      <w:r w:rsidR="00CA5636" w:rsidRPr="00CA5636">
        <w:rPr>
          <w:bCs/>
          <w:spacing w:val="0"/>
          <w:sz w:val="28"/>
          <w:szCs w:val="28"/>
        </w:rPr>
        <w:t xml:space="preserve"> года согласно Приложения № 1</w:t>
      </w:r>
      <w:r w:rsidR="00CA5636" w:rsidRPr="00CA5636">
        <w:rPr>
          <w:spacing w:val="0"/>
          <w:sz w:val="28"/>
          <w:szCs w:val="28"/>
        </w:rPr>
        <w:t>.</w:t>
      </w:r>
    </w:p>
    <w:p w:rsidR="0025339B" w:rsidRDefault="00E67373" w:rsidP="00CA5636">
      <w:pPr>
        <w:numPr>
          <w:ilvl w:val="0"/>
          <w:numId w:val="8"/>
        </w:numPr>
        <w:tabs>
          <w:tab w:val="left" w:pos="851"/>
        </w:tabs>
        <w:ind w:firstLine="709"/>
        <w:jc w:val="both"/>
        <w:rPr>
          <w:sz w:val="28"/>
          <w:szCs w:val="28"/>
        </w:rPr>
      </w:pPr>
      <w:r w:rsidRPr="004D6E64">
        <w:rPr>
          <w:color w:val="000000"/>
          <w:sz w:val="28"/>
          <w:szCs w:val="28"/>
          <w:shd w:val="clear" w:color="auto" w:fill="FFFFFF"/>
        </w:rPr>
        <w:t xml:space="preserve"> </w:t>
      </w:r>
      <w:r w:rsidR="00AC39D4">
        <w:rPr>
          <w:color w:val="000000"/>
          <w:sz w:val="28"/>
          <w:szCs w:val="28"/>
          <w:shd w:val="clear" w:color="auto" w:fill="FFFFFF"/>
        </w:rPr>
        <w:t xml:space="preserve">Сектору муниципального хозяйства </w:t>
      </w:r>
      <w:r w:rsidR="00AC39D4">
        <w:rPr>
          <w:sz w:val="28"/>
          <w:szCs w:val="28"/>
        </w:rPr>
        <w:t>Администрации</w:t>
      </w:r>
      <w:r w:rsidR="00CA5636" w:rsidRPr="00CA5636">
        <w:rPr>
          <w:sz w:val="28"/>
          <w:szCs w:val="28"/>
        </w:rPr>
        <w:t xml:space="preserve"> Богураевского сельского поселения</w:t>
      </w:r>
      <w:r w:rsidR="00E976F4">
        <w:rPr>
          <w:sz w:val="28"/>
          <w:szCs w:val="28"/>
        </w:rPr>
        <w:t>,</w:t>
      </w:r>
      <w:r w:rsidR="00AC39D4">
        <w:rPr>
          <w:sz w:val="28"/>
          <w:szCs w:val="28"/>
        </w:rPr>
        <w:t xml:space="preserve"> совместно с Отделом</w:t>
      </w:r>
      <w:r w:rsidR="00CA5636" w:rsidRPr="00CA5636">
        <w:rPr>
          <w:sz w:val="28"/>
          <w:szCs w:val="28"/>
        </w:rPr>
        <w:t xml:space="preserve"> МВД России по Белокалитвинскому району</w:t>
      </w:r>
      <w:r w:rsidR="00E976F4">
        <w:rPr>
          <w:sz w:val="28"/>
          <w:szCs w:val="28"/>
        </w:rPr>
        <w:t>,</w:t>
      </w:r>
      <w:r w:rsidR="00CA5636" w:rsidRPr="00CA5636">
        <w:rPr>
          <w:sz w:val="28"/>
          <w:szCs w:val="28"/>
        </w:rPr>
        <w:t xml:space="preserve"> по согласованию </w:t>
      </w:r>
      <w:r w:rsidR="00E976F4">
        <w:rPr>
          <w:sz w:val="28"/>
          <w:szCs w:val="28"/>
        </w:rPr>
        <w:t xml:space="preserve">с участковым </w:t>
      </w:r>
      <w:r w:rsidR="00E95803">
        <w:rPr>
          <w:sz w:val="28"/>
          <w:szCs w:val="28"/>
        </w:rPr>
        <w:t>ст.</w:t>
      </w:r>
      <w:r w:rsidR="00E976F4" w:rsidRPr="00E95803">
        <w:rPr>
          <w:sz w:val="28"/>
          <w:szCs w:val="28"/>
        </w:rPr>
        <w:t>лейтенантом</w:t>
      </w:r>
      <w:r w:rsidR="00E976F4">
        <w:rPr>
          <w:sz w:val="28"/>
          <w:szCs w:val="28"/>
        </w:rPr>
        <w:t xml:space="preserve"> </w:t>
      </w:r>
      <w:r w:rsidR="00191433">
        <w:rPr>
          <w:sz w:val="28"/>
          <w:szCs w:val="28"/>
        </w:rPr>
        <w:t>Погребняк В.А.</w:t>
      </w:r>
      <w:r w:rsidR="00AC39D4">
        <w:rPr>
          <w:sz w:val="28"/>
          <w:szCs w:val="28"/>
        </w:rPr>
        <w:t xml:space="preserve"> осуществля</w:t>
      </w:r>
      <w:r w:rsidR="002129D8">
        <w:rPr>
          <w:sz w:val="28"/>
          <w:szCs w:val="28"/>
        </w:rPr>
        <w:t>т</w:t>
      </w:r>
      <w:r w:rsidR="00AC39D4">
        <w:rPr>
          <w:sz w:val="28"/>
          <w:szCs w:val="28"/>
        </w:rPr>
        <w:t>ь</w:t>
      </w:r>
      <w:r w:rsidR="00CA5636" w:rsidRPr="00CA5636">
        <w:rPr>
          <w:sz w:val="28"/>
          <w:szCs w:val="28"/>
        </w:rPr>
        <w:t xml:space="preserve"> регулярные проверки мест массового отдыха на водных объектах, запрещенных для купания.</w:t>
      </w:r>
    </w:p>
    <w:p w:rsidR="00191433" w:rsidRPr="00191433" w:rsidRDefault="00191433" w:rsidP="0019143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C39D4">
        <w:rPr>
          <w:sz w:val="28"/>
          <w:szCs w:val="28"/>
        </w:rPr>
        <w:t>3.</w:t>
      </w:r>
      <w:r w:rsidRPr="00191433">
        <w:rPr>
          <w:sz w:val="28"/>
          <w:szCs w:val="28"/>
        </w:rPr>
        <w:t xml:space="preserve"> Постановление Администрации Богураевского сельского поселения от 03.06.2025г. №70 «Об обеспечении безопасности людей на водных  объектах в летний период 2025 года   на  территории Богураевского сельского поселения»</w:t>
      </w:r>
      <w:r w:rsidR="00AC39D4">
        <w:rPr>
          <w:sz w:val="28"/>
          <w:szCs w:val="28"/>
        </w:rPr>
        <w:t>, считать утратившим силу.</w:t>
      </w:r>
    </w:p>
    <w:p w:rsidR="004D6E64" w:rsidRDefault="00191433" w:rsidP="00191433">
      <w:pPr>
        <w:pStyle w:val="20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z w:val="28"/>
          <w:szCs w:val="28"/>
          <w:shd w:val="clear" w:color="auto" w:fill="FFFFFF"/>
        </w:rPr>
        <w:t>4</w:t>
      </w:r>
      <w:r w:rsidR="00E67373" w:rsidRPr="004D6E64">
        <w:rPr>
          <w:color w:val="000000"/>
          <w:sz w:val="28"/>
          <w:szCs w:val="28"/>
          <w:shd w:val="clear" w:color="auto" w:fill="FFFFFF"/>
        </w:rPr>
        <w:t>. Постановление  вступает в силу после подписания, подлежит обнародованию и р</w:t>
      </w:r>
      <w:r w:rsidR="004D6E64">
        <w:rPr>
          <w:color w:val="000000"/>
          <w:sz w:val="28"/>
          <w:szCs w:val="28"/>
          <w:shd w:val="clear" w:color="auto" w:fill="FFFFFF"/>
        </w:rPr>
        <w:t>азмещению на официальном сайте А</w:t>
      </w:r>
      <w:r w:rsidR="00E67373" w:rsidRPr="004D6E64">
        <w:rPr>
          <w:color w:val="000000"/>
          <w:sz w:val="28"/>
          <w:szCs w:val="28"/>
          <w:shd w:val="clear" w:color="auto" w:fill="FFFFFF"/>
        </w:rPr>
        <w:t>дминистрации</w:t>
      </w:r>
      <w:r w:rsidR="0025339B">
        <w:rPr>
          <w:color w:val="000000"/>
          <w:sz w:val="28"/>
          <w:szCs w:val="28"/>
          <w:shd w:val="clear" w:color="auto" w:fill="FFFFFF"/>
        </w:rPr>
        <w:t xml:space="preserve"> </w:t>
      </w:r>
      <w:r w:rsidR="0025339B">
        <w:rPr>
          <w:color w:val="000000"/>
          <w:sz w:val="28"/>
          <w:szCs w:val="28"/>
        </w:rPr>
        <w:t>Богураевского сельского</w:t>
      </w:r>
      <w:r w:rsidR="004D6E64" w:rsidRPr="004D6E64">
        <w:rPr>
          <w:color w:val="000000"/>
          <w:sz w:val="28"/>
          <w:szCs w:val="28"/>
        </w:rPr>
        <w:t xml:space="preserve"> посел</w:t>
      </w:r>
      <w:r w:rsidR="0025339B">
        <w:rPr>
          <w:color w:val="000000"/>
          <w:sz w:val="28"/>
          <w:szCs w:val="28"/>
        </w:rPr>
        <w:t>ения.</w:t>
      </w:r>
    </w:p>
    <w:p w:rsidR="0025339B" w:rsidRPr="004D6E64" w:rsidRDefault="00191433" w:rsidP="0025339B">
      <w:pPr>
        <w:pStyle w:val="a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="0025339B" w:rsidRPr="004D6E64">
        <w:rPr>
          <w:color w:val="000000"/>
          <w:sz w:val="28"/>
          <w:szCs w:val="28"/>
          <w:shd w:val="clear" w:color="auto" w:fill="FFFFFF"/>
        </w:rPr>
        <w:t>. Контроль за исполнением  настоящего постановления оставляю за собой.</w:t>
      </w:r>
    </w:p>
    <w:p w:rsidR="0025339B" w:rsidRDefault="0025339B" w:rsidP="004D6E64">
      <w:pPr>
        <w:pStyle w:val="20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</w:p>
    <w:p w:rsidR="00CA5636" w:rsidRPr="004D6E64" w:rsidRDefault="00CA5636" w:rsidP="00820A34">
      <w:pPr>
        <w:pStyle w:val="20"/>
        <w:spacing w:after="0" w:line="240" w:lineRule="auto"/>
        <w:ind w:left="0"/>
        <w:jc w:val="both"/>
        <w:rPr>
          <w:color w:val="000000"/>
          <w:sz w:val="28"/>
          <w:szCs w:val="28"/>
        </w:rPr>
      </w:pPr>
    </w:p>
    <w:p w:rsidR="00EA3714" w:rsidRPr="004D6E64" w:rsidRDefault="00E976F4" w:rsidP="004D6E64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A7185" w:rsidRPr="004D6E64">
        <w:rPr>
          <w:sz w:val="28"/>
          <w:szCs w:val="28"/>
        </w:rPr>
        <w:t>лав</w:t>
      </w:r>
      <w:r w:rsidR="00AC39D4">
        <w:rPr>
          <w:sz w:val="28"/>
          <w:szCs w:val="28"/>
        </w:rPr>
        <w:t>а</w:t>
      </w:r>
      <w:r w:rsidR="00EA3714" w:rsidRPr="004D6E64">
        <w:rPr>
          <w:sz w:val="28"/>
          <w:szCs w:val="28"/>
        </w:rPr>
        <w:t xml:space="preserve"> Администрации</w:t>
      </w:r>
    </w:p>
    <w:p w:rsidR="000A7185" w:rsidRPr="004D6E64" w:rsidRDefault="000A7185" w:rsidP="000A7185">
      <w:pPr>
        <w:rPr>
          <w:sz w:val="28"/>
          <w:szCs w:val="28"/>
        </w:rPr>
      </w:pPr>
      <w:r w:rsidRPr="004D6E64">
        <w:rPr>
          <w:sz w:val="28"/>
          <w:szCs w:val="28"/>
        </w:rPr>
        <w:t xml:space="preserve">Богураевского </w:t>
      </w:r>
    </w:p>
    <w:p w:rsidR="002D5539" w:rsidRPr="004D6E64" w:rsidRDefault="000A7185" w:rsidP="000A7185">
      <w:pPr>
        <w:rPr>
          <w:sz w:val="28"/>
          <w:szCs w:val="28"/>
        </w:rPr>
      </w:pPr>
      <w:r w:rsidRPr="004D6E64">
        <w:rPr>
          <w:sz w:val="28"/>
          <w:szCs w:val="28"/>
        </w:rPr>
        <w:t xml:space="preserve">сельского поселения                                                                           </w:t>
      </w:r>
      <w:r w:rsidR="00AC39D4">
        <w:rPr>
          <w:sz w:val="28"/>
          <w:szCs w:val="28"/>
        </w:rPr>
        <w:t>В.П.Белоконев</w:t>
      </w:r>
    </w:p>
    <w:p w:rsidR="006E5680" w:rsidRDefault="006E5680" w:rsidP="000A7185">
      <w:pPr>
        <w:rPr>
          <w:sz w:val="28"/>
          <w:szCs w:val="28"/>
        </w:rPr>
      </w:pPr>
    </w:p>
    <w:p w:rsidR="0025339B" w:rsidRDefault="0025339B" w:rsidP="000A7185">
      <w:pPr>
        <w:rPr>
          <w:sz w:val="28"/>
          <w:szCs w:val="28"/>
        </w:rPr>
      </w:pPr>
    </w:p>
    <w:p w:rsidR="0025339B" w:rsidRDefault="0025339B" w:rsidP="000A7185">
      <w:pPr>
        <w:rPr>
          <w:sz w:val="28"/>
          <w:szCs w:val="28"/>
        </w:rPr>
      </w:pPr>
    </w:p>
    <w:p w:rsidR="006A3E72" w:rsidRDefault="006A3E72" w:rsidP="000A7185">
      <w:pPr>
        <w:rPr>
          <w:sz w:val="28"/>
          <w:szCs w:val="28"/>
        </w:rPr>
      </w:pPr>
    </w:p>
    <w:p w:rsidR="006A3E72" w:rsidRDefault="006A3E72" w:rsidP="006A3E72">
      <w:pPr>
        <w:ind w:left="5670" w:right="-311" w:hanging="142"/>
        <w:jc w:val="center"/>
      </w:pPr>
      <w:r>
        <w:t xml:space="preserve">Приложение № 1                                                                                            к постановлению Администрации  Богураевского сельского поселения                                                                                                                          </w:t>
      </w:r>
    </w:p>
    <w:p w:rsidR="006A3E72" w:rsidRDefault="00191433" w:rsidP="006A3E72">
      <w:pPr>
        <w:ind w:left="5670" w:right="-311" w:hanging="142"/>
        <w:jc w:val="center"/>
      </w:pPr>
      <w:r>
        <w:t>от_____. 2026</w:t>
      </w:r>
      <w:r w:rsidR="006A3E72">
        <w:t xml:space="preserve">    № ______</w:t>
      </w:r>
    </w:p>
    <w:p w:rsidR="006A3E72" w:rsidRDefault="006A3E72" w:rsidP="006A3E72">
      <w:pPr>
        <w:ind w:left="5245" w:hanging="142"/>
        <w:jc w:val="both"/>
      </w:pPr>
    </w:p>
    <w:p w:rsidR="006A3E72" w:rsidRDefault="006A3E72" w:rsidP="006A3E72">
      <w:pPr>
        <w:jc w:val="center"/>
        <w:rPr>
          <w:b/>
          <w:sz w:val="32"/>
          <w:szCs w:val="32"/>
        </w:rPr>
      </w:pPr>
    </w:p>
    <w:p w:rsidR="006A3E72" w:rsidRDefault="006A3E72" w:rsidP="006A3E72">
      <w:pPr>
        <w:jc w:val="center"/>
        <w:rPr>
          <w:b/>
          <w:sz w:val="32"/>
          <w:szCs w:val="32"/>
        </w:rPr>
      </w:pPr>
    </w:p>
    <w:p w:rsidR="006A3E72" w:rsidRDefault="006A3E72" w:rsidP="006A3E7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6A3E72" w:rsidRDefault="00B546D9" w:rsidP="006A3E72">
      <w:pPr>
        <w:jc w:val="center"/>
        <w:rPr>
          <w:b/>
        </w:rPr>
      </w:pPr>
      <w:r>
        <w:rPr>
          <w:b/>
        </w:rPr>
        <w:t>М</w:t>
      </w:r>
      <w:r w:rsidR="006A3E72">
        <w:rPr>
          <w:b/>
        </w:rPr>
        <w:t xml:space="preserve">ероприятий по </w:t>
      </w:r>
      <w:r>
        <w:rPr>
          <w:b/>
        </w:rPr>
        <w:t>охране жизни здоровья людей на водных объектах на территории Богураевского сельског</w:t>
      </w:r>
      <w:r w:rsidR="00191433">
        <w:rPr>
          <w:b/>
        </w:rPr>
        <w:t>о поселения в летний период 2026</w:t>
      </w:r>
      <w:r>
        <w:rPr>
          <w:b/>
        </w:rPr>
        <w:t xml:space="preserve"> года</w:t>
      </w:r>
    </w:p>
    <w:p w:rsidR="002129D8" w:rsidRDefault="002129D8" w:rsidP="006A3E72">
      <w:pPr>
        <w:jc w:val="center"/>
        <w:rPr>
          <w:b/>
        </w:rPr>
      </w:pPr>
    </w:p>
    <w:p w:rsidR="002129D8" w:rsidRPr="006A3E72" w:rsidRDefault="002129D8" w:rsidP="006A3E72">
      <w:pPr>
        <w:jc w:val="center"/>
        <w:rPr>
          <w:b/>
          <w:sz w:val="28"/>
          <w:szCs w:val="28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778"/>
        <w:gridCol w:w="2566"/>
        <w:gridCol w:w="2705"/>
        <w:gridCol w:w="7"/>
      </w:tblGrid>
      <w:tr w:rsidR="006A3E72" w:rsidRPr="006A3E72" w:rsidTr="001B6AB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6A3E72" w:rsidRDefault="006A3E72" w:rsidP="001B6AB0">
            <w:pPr>
              <w:jc w:val="center"/>
              <w:rPr>
                <w:sz w:val="28"/>
                <w:szCs w:val="28"/>
              </w:rPr>
            </w:pPr>
            <w:r w:rsidRPr="006A3E72">
              <w:rPr>
                <w:sz w:val="28"/>
                <w:szCs w:val="28"/>
              </w:rPr>
              <w:t>№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6A3E72" w:rsidRDefault="006A3E72" w:rsidP="001B6AB0">
            <w:pPr>
              <w:jc w:val="center"/>
              <w:rPr>
                <w:sz w:val="28"/>
                <w:szCs w:val="28"/>
              </w:rPr>
            </w:pPr>
            <w:r w:rsidRPr="006A3E7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6A3E72" w:rsidRDefault="006A3E72" w:rsidP="001B6AB0">
            <w:pPr>
              <w:jc w:val="center"/>
              <w:rPr>
                <w:sz w:val="28"/>
                <w:szCs w:val="28"/>
              </w:rPr>
            </w:pPr>
            <w:r w:rsidRPr="006A3E72">
              <w:rPr>
                <w:sz w:val="28"/>
                <w:szCs w:val="28"/>
              </w:rPr>
              <w:t>Время исполнения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6A3E72" w:rsidRDefault="00B546D9" w:rsidP="001B6A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6A3E72" w:rsidRPr="00B546D9" w:rsidTr="001B6AB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B546D9" w:rsidRDefault="006A3E72" w:rsidP="001B6AB0">
            <w:r w:rsidRPr="00B546D9">
              <w:t>1.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E72" w:rsidRPr="00B546D9" w:rsidRDefault="00AC39D4" w:rsidP="001B6AB0">
            <w:pPr>
              <w:jc w:val="both"/>
            </w:pPr>
            <w:r>
              <w:rPr>
                <w:color w:val="000000"/>
              </w:rPr>
              <w:t>Организация профилактической пропагандистской  работы</w:t>
            </w:r>
            <w:r w:rsidR="006A3E72" w:rsidRPr="00B546D9">
              <w:rPr>
                <w:color w:val="000000"/>
              </w:rPr>
              <w:t xml:space="preserve"> с населением, по правилам безопасности людей на </w:t>
            </w:r>
            <w:r w:rsidR="00B546D9" w:rsidRPr="00B546D9">
              <w:rPr>
                <w:color w:val="000000"/>
              </w:rPr>
              <w:t xml:space="preserve">водных объектах, </w:t>
            </w:r>
            <w:r w:rsidR="006A3E72" w:rsidRPr="00B546D9">
              <w:rPr>
                <w:color w:val="000000"/>
              </w:rPr>
              <w:t>с вручением памяток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B546D9" w:rsidRDefault="006A3E72" w:rsidP="001B6AB0">
            <w:pPr>
              <w:jc w:val="center"/>
            </w:pPr>
          </w:p>
          <w:p w:rsidR="006A3E72" w:rsidRPr="00B546D9" w:rsidRDefault="006A3E72" w:rsidP="001B6AB0">
            <w:pPr>
              <w:jc w:val="center"/>
            </w:pPr>
          </w:p>
          <w:p w:rsidR="006A3E72" w:rsidRPr="00B546D9" w:rsidRDefault="006A3E72" w:rsidP="001B6AB0">
            <w:pPr>
              <w:jc w:val="center"/>
            </w:pPr>
          </w:p>
          <w:p w:rsidR="006A3E72" w:rsidRPr="00B546D9" w:rsidRDefault="006A3E72" w:rsidP="001B6AB0">
            <w:pPr>
              <w:jc w:val="center"/>
            </w:pPr>
            <w:r w:rsidRPr="00B546D9">
              <w:t>Весь период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E72" w:rsidRPr="00B546D9" w:rsidRDefault="006A3E72" w:rsidP="00AC39D4">
            <w:pPr>
              <w:jc w:val="center"/>
            </w:pPr>
          </w:p>
          <w:p w:rsidR="006A3E72" w:rsidRPr="00B546D9" w:rsidRDefault="00AC39D4" w:rsidP="00AC39D4">
            <w:pPr>
              <w:jc w:val="center"/>
              <w:rPr>
                <w:b/>
              </w:rPr>
            </w:pPr>
            <w:r>
              <w:t>Старший инспектор сектора муниципального хозяйства</w:t>
            </w:r>
          </w:p>
        </w:tc>
      </w:tr>
      <w:tr w:rsidR="00B546D9" w:rsidRPr="00B546D9" w:rsidTr="001B6AB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r w:rsidRPr="00B546D9">
              <w:t>2.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pPr>
              <w:pStyle w:val="af1"/>
              <w:jc w:val="both"/>
            </w:pPr>
            <w:r w:rsidRPr="00B546D9">
              <w:t>Выявление необорудованных, опасных для купания мест, выставление аншлагов с информацией о запрете купания, информирование население о запрете купания в необорудованных опасных местах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pPr>
              <w:pStyle w:val="af1"/>
              <w:jc w:val="both"/>
            </w:pPr>
          </w:p>
          <w:p w:rsidR="00B546D9" w:rsidRPr="00B546D9" w:rsidRDefault="00B546D9" w:rsidP="001B6AB0">
            <w:pPr>
              <w:pStyle w:val="af1"/>
              <w:jc w:val="center"/>
            </w:pPr>
            <w:r w:rsidRPr="00B546D9">
              <w:t>Весь летний период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AC39D4">
            <w:pPr>
              <w:pStyle w:val="af1"/>
              <w:jc w:val="center"/>
            </w:pPr>
          </w:p>
          <w:p w:rsidR="00B546D9" w:rsidRPr="00B546D9" w:rsidRDefault="00AC39D4" w:rsidP="00AC39D4">
            <w:pPr>
              <w:pStyle w:val="af1"/>
              <w:jc w:val="center"/>
            </w:pPr>
            <w:r>
              <w:t>Сектор муниципального хозяйства</w:t>
            </w:r>
          </w:p>
        </w:tc>
      </w:tr>
      <w:tr w:rsidR="00B546D9" w:rsidRPr="00B546D9" w:rsidTr="001B6AB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r w:rsidRPr="00B546D9">
              <w:t>3.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pPr>
              <w:pStyle w:val="af1"/>
              <w:jc w:val="both"/>
            </w:pPr>
            <w:r w:rsidRPr="00B546D9">
              <w:t>Организация взаимодействия с отделением полиции по предупреждению происшествий на водных объектах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pPr>
              <w:pStyle w:val="af1"/>
              <w:jc w:val="center"/>
            </w:pPr>
            <w:r w:rsidRPr="00B546D9">
              <w:t>Весь летний период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AC39D4" w:rsidP="00AC39D4">
            <w:pPr>
              <w:pStyle w:val="af1"/>
              <w:jc w:val="center"/>
            </w:pPr>
            <w:r>
              <w:t>Старший инспектор сектора муниципального хозяйства</w:t>
            </w:r>
          </w:p>
        </w:tc>
      </w:tr>
      <w:tr w:rsidR="00B546D9" w:rsidRPr="00B546D9" w:rsidTr="001B6AB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r w:rsidRPr="00B546D9">
              <w:t>4.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D95D12" w:rsidRDefault="00CC3050" w:rsidP="00D95D12">
            <w:pPr>
              <w:jc w:val="both"/>
            </w:pPr>
            <w:r>
              <w:t>Контроль за выполнением ч.3 ст.1 Областного закона Ростовской области № 346-ЗС «</w:t>
            </w:r>
            <w:r w:rsidR="00D95D12" w:rsidRPr="00D95D12">
              <w:t>Дети (лица, не достигшие возраста 16 лет) не могут в любое время суток находиться на водных объектах общего пользования в период ледостава, ледохода и в зимний период (за исключением ледовых переправ), а также осуществлять купание на водных объектах общего пользования без сопровождения родителей (лиц, их заменяющих) или лиц, осуществляющих мероприятия с участием детей.»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1B6AB0">
            <w:pPr>
              <w:pStyle w:val="af1"/>
              <w:jc w:val="center"/>
            </w:pPr>
          </w:p>
          <w:p w:rsidR="00B546D9" w:rsidRPr="00B546D9" w:rsidRDefault="00B546D9" w:rsidP="001B6AB0">
            <w:pPr>
              <w:pStyle w:val="af1"/>
              <w:jc w:val="center"/>
            </w:pPr>
            <w:r w:rsidRPr="00B546D9">
              <w:t>Весь летний период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6D9" w:rsidRPr="00B546D9" w:rsidRDefault="00B546D9" w:rsidP="00AC39D4">
            <w:pPr>
              <w:pStyle w:val="af1"/>
              <w:jc w:val="center"/>
            </w:pPr>
          </w:p>
          <w:p w:rsidR="00B546D9" w:rsidRPr="00B546D9" w:rsidRDefault="00AC39D4" w:rsidP="00AC39D4">
            <w:pPr>
              <w:pStyle w:val="af1"/>
              <w:jc w:val="center"/>
            </w:pPr>
            <w:r>
              <w:t>Старший инспектор сектора муниципального хозяйства</w:t>
            </w:r>
          </w:p>
        </w:tc>
      </w:tr>
      <w:tr w:rsidR="001B6AB0" w:rsidRPr="00B546D9" w:rsidTr="001B6AB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AB0" w:rsidRPr="00B546D9" w:rsidRDefault="001B6AB0" w:rsidP="00914A03">
            <w:r>
              <w:t>5</w:t>
            </w:r>
            <w:r w:rsidRPr="00B546D9">
              <w:t>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AB0" w:rsidRPr="00B546D9" w:rsidRDefault="001B6AB0" w:rsidP="00914A03">
            <w:pPr>
              <w:pStyle w:val="af1"/>
              <w:jc w:val="both"/>
            </w:pPr>
            <w:r w:rsidRPr="00B546D9">
              <w:t xml:space="preserve">Проведение разъяснительной работы </w:t>
            </w:r>
            <w:r>
              <w:t xml:space="preserve">с родителями по недопущению без </w:t>
            </w:r>
            <w:r w:rsidRPr="00B546D9">
              <w:t>контрольного нахождения детей на водных объектах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AB0" w:rsidRPr="00B546D9" w:rsidRDefault="001B6AB0" w:rsidP="00914A03">
            <w:pPr>
              <w:pStyle w:val="af1"/>
              <w:jc w:val="center"/>
            </w:pPr>
          </w:p>
          <w:p w:rsidR="001B6AB0" w:rsidRPr="00B546D9" w:rsidRDefault="001B6AB0" w:rsidP="00914A03">
            <w:pPr>
              <w:pStyle w:val="af1"/>
              <w:jc w:val="center"/>
            </w:pPr>
            <w:r w:rsidRPr="00B546D9">
              <w:t>Весь летний период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AB0" w:rsidRPr="00B546D9" w:rsidRDefault="001B6AB0" w:rsidP="00914A03">
            <w:pPr>
              <w:pStyle w:val="af1"/>
              <w:jc w:val="center"/>
            </w:pPr>
          </w:p>
          <w:p w:rsidR="001B6AB0" w:rsidRPr="00B546D9" w:rsidRDefault="00AC39D4" w:rsidP="00914A03">
            <w:pPr>
              <w:pStyle w:val="af1"/>
              <w:jc w:val="center"/>
            </w:pPr>
            <w:r>
              <w:t xml:space="preserve"> Старший инспектор сектора муниципального хозяйства</w:t>
            </w:r>
          </w:p>
        </w:tc>
      </w:tr>
      <w:tr w:rsidR="001B6AB0" w:rsidTr="001B6AB0">
        <w:tblPrEx>
          <w:tblLook w:val="0000"/>
        </w:tblPrEx>
        <w:trPr>
          <w:gridAfter w:val="1"/>
          <w:wAfter w:w="7" w:type="dxa"/>
          <w:trHeight w:val="1152"/>
        </w:trPr>
        <w:tc>
          <w:tcPr>
            <w:tcW w:w="594" w:type="dxa"/>
          </w:tcPr>
          <w:p w:rsidR="001B6AB0" w:rsidRPr="00B546D9" w:rsidRDefault="001B6AB0" w:rsidP="00914A03">
            <w:r>
              <w:lastRenderedPageBreak/>
              <w:t>6</w:t>
            </w:r>
            <w:r w:rsidRPr="00B546D9">
              <w:t>.</w:t>
            </w:r>
          </w:p>
        </w:tc>
        <w:tc>
          <w:tcPr>
            <w:tcW w:w="3778" w:type="dxa"/>
            <w:shd w:val="clear" w:color="auto" w:fill="auto"/>
          </w:tcPr>
          <w:p w:rsidR="001B6AB0" w:rsidRPr="00B546D9" w:rsidRDefault="001B6AB0" w:rsidP="00914A03">
            <w:pPr>
              <w:pStyle w:val="af1"/>
              <w:jc w:val="both"/>
            </w:pPr>
            <w:r w:rsidRPr="00B546D9">
              <w:t>Размещение памяток по безопасности на воде и правилам оказания первой помощи утопающему на сайте администрации</w:t>
            </w:r>
          </w:p>
        </w:tc>
        <w:tc>
          <w:tcPr>
            <w:tcW w:w="2566" w:type="dxa"/>
            <w:shd w:val="clear" w:color="auto" w:fill="auto"/>
          </w:tcPr>
          <w:p w:rsidR="001B6AB0" w:rsidRPr="00B546D9" w:rsidRDefault="001B6AB0" w:rsidP="00914A03">
            <w:pPr>
              <w:pStyle w:val="af1"/>
              <w:jc w:val="center"/>
            </w:pPr>
            <w:r w:rsidRPr="00B546D9">
              <w:t>Весь летний период</w:t>
            </w:r>
          </w:p>
        </w:tc>
        <w:tc>
          <w:tcPr>
            <w:tcW w:w="2705" w:type="dxa"/>
            <w:shd w:val="clear" w:color="auto" w:fill="auto"/>
          </w:tcPr>
          <w:p w:rsidR="001B6AB0" w:rsidRPr="00B546D9" w:rsidRDefault="00AC39D4" w:rsidP="00914A03">
            <w:pPr>
              <w:pStyle w:val="af1"/>
              <w:jc w:val="center"/>
            </w:pPr>
            <w:r>
              <w:t xml:space="preserve">Старший инспектор </w:t>
            </w:r>
            <w:r w:rsidR="001B6AB0" w:rsidRPr="00B546D9">
              <w:t>администрации</w:t>
            </w:r>
          </w:p>
        </w:tc>
      </w:tr>
    </w:tbl>
    <w:p w:rsidR="001B6AB0" w:rsidRDefault="001B6AB0" w:rsidP="000A7185">
      <w:pPr>
        <w:rPr>
          <w:sz w:val="28"/>
          <w:szCs w:val="28"/>
        </w:rPr>
      </w:pPr>
    </w:p>
    <w:p w:rsidR="001B6AB0" w:rsidRDefault="001B6AB0" w:rsidP="000A7185">
      <w:pPr>
        <w:rPr>
          <w:sz w:val="28"/>
          <w:szCs w:val="28"/>
        </w:rPr>
      </w:pPr>
    </w:p>
    <w:p w:rsidR="0025339B" w:rsidRPr="006A3E72" w:rsidRDefault="00C76052" w:rsidP="000A7185">
      <w:pPr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="002A5666">
        <w:rPr>
          <w:sz w:val="28"/>
          <w:szCs w:val="28"/>
        </w:rPr>
        <w:t xml:space="preserve">                             </w:t>
      </w:r>
      <w:r w:rsidR="00B546D9">
        <w:rPr>
          <w:sz w:val="28"/>
          <w:szCs w:val="28"/>
        </w:rPr>
        <w:t xml:space="preserve">         </w:t>
      </w:r>
      <w:r w:rsidR="002A5666">
        <w:rPr>
          <w:sz w:val="28"/>
          <w:szCs w:val="28"/>
        </w:rPr>
        <w:t xml:space="preserve">        </w:t>
      </w:r>
      <w:r w:rsidR="006C407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Н.Ф. Пономарева</w:t>
      </w:r>
    </w:p>
    <w:sectPr w:rsidR="0025339B" w:rsidRPr="006A3E72" w:rsidSect="00191433">
      <w:pgSz w:w="11906" w:h="16838" w:code="9"/>
      <w:pgMar w:top="709" w:right="851" w:bottom="567" w:left="1134" w:header="39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59E" w:rsidRDefault="00B8259E">
      <w:r>
        <w:separator/>
      </w:r>
    </w:p>
  </w:endnote>
  <w:endnote w:type="continuationSeparator" w:id="1">
    <w:p w:rsidR="00B8259E" w:rsidRDefault="00B82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59E" w:rsidRDefault="00B8259E">
      <w:r>
        <w:separator/>
      </w:r>
    </w:p>
  </w:footnote>
  <w:footnote w:type="continuationSeparator" w:id="1">
    <w:p w:rsidR="00B8259E" w:rsidRDefault="00B82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B544F1E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>
    <w:nsid w:val="0761503E"/>
    <w:multiLevelType w:val="hybridMultilevel"/>
    <w:tmpl w:val="467A344A"/>
    <w:lvl w:ilvl="0" w:tplc="3244A5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F58A6E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A5211D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0461B0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D9AF93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50A417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A7C40C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9A4FB8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AF4193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496317"/>
    <w:multiLevelType w:val="multilevel"/>
    <w:tmpl w:val="AD562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6AD1EA0"/>
    <w:multiLevelType w:val="hybridMultilevel"/>
    <w:tmpl w:val="3C946DB0"/>
    <w:lvl w:ilvl="0" w:tplc="B2C22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6A8C1B6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9D6110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744C66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823F1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A743B6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54D2620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4F643C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98810F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7CB3D20"/>
    <w:multiLevelType w:val="hybridMultilevel"/>
    <w:tmpl w:val="853CB95E"/>
    <w:lvl w:ilvl="0" w:tplc="CEBE073A">
      <w:start w:val="1"/>
      <w:numFmt w:val="decimal"/>
      <w:lvlText w:val="%1."/>
      <w:lvlJc w:val="left"/>
      <w:pPr>
        <w:tabs>
          <w:tab w:val="num" w:pos="1935"/>
        </w:tabs>
        <w:ind w:left="19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67590930"/>
    <w:multiLevelType w:val="hybridMultilevel"/>
    <w:tmpl w:val="3B44EAE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AAA"/>
    <w:rsid w:val="00005F4E"/>
    <w:rsid w:val="00011380"/>
    <w:rsid w:val="000135FF"/>
    <w:rsid w:val="000151E7"/>
    <w:rsid w:val="00023157"/>
    <w:rsid w:val="000275C1"/>
    <w:rsid w:val="000302F1"/>
    <w:rsid w:val="000516D2"/>
    <w:rsid w:val="000558FE"/>
    <w:rsid w:val="00072824"/>
    <w:rsid w:val="00081C97"/>
    <w:rsid w:val="00091CFD"/>
    <w:rsid w:val="0009307E"/>
    <w:rsid w:val="00097766"/>
    <w:rsid w:val="000A7071"/>
    <w:rsid w:val="000A7185"/>
    <w:rsid w:val="000A71D6"/>
    <w:rsid w:val="000B0C0A"/>
    <w:rsid w:val="000B1661"/>
    <w:rsid w:val="000C1C59"/>
    <w:rsid w:val="000E0CA0"/>
    <w:rsid w:val="000E735F"/>
    <w:rsid w:val="000F3E02"/>
    <w:rsid w:val="0011759B"/>
    <w:rsid w:val="00117D79"/>
    <w:rsid w:val="00146B31"/>
    <w:rsid w:val="00157AC6"/>
    <w:rsid w:val="00170E7D"/>
    <w:rsid w:val="001906C1"/>
    <w:rsid w:val="00191433"/>
    <w:rsid w:val="00192B95"/>
    <w:rsid w:val="001A35A9"/>
    <w:rsid w:val="001A6BB3"/>
    <w:rsid w:val="001B14C2"/>
    <w:rsid w:val="001B6AB0"/>
    <w:rsid w:val="001C1D65"/>
    <w:rsid w:val="001C4CA5"/>
    <w:rsid w:val="001C51F6"/>
    <w:rsid w:val="001C69A5"/>
    <w:rsid w:val="001D18B3"/>
    <w:rsid w:val="001D4210"/>
    <w:rsid w:val="001D5506"/>
    <w:rsid w:val="001E375C"/>
    <w:rsid w:val="00203C92"/>
    <w:rsid w:val="002129D8"/>
    <w:rsid w:val="002131A2"/>
    <w:rsid w:val="002215C8"/>
    <w:rsid w:val="00235BDF"/>
    <w:rsid w:val="002477BC"/>
    <w:rsid w:val="00250E3F"/>
    <w:rsid w:val="0025339B"/>
    <w:rsid w:val="00276FFA"/>
    <w:rsid w:val="00284849"/>
    <w:rsid w:val="0028682B"/>
    <w:rsid w:val="00286FD4"/>
    <w:rsid w:val="002A2A33"/>
    <w:rsid w:val="002A5666"/>
    <w:rsid w:val="002A60AB"/>
    <w:rsid w:val="002B0D17"/>
    <w:rsid w:val="002C5D93"/>
    <w:rsid w:val="002D5539"/>
    <w:rsid w:val="002D79E6"/>
    <w:rsid w:val="002E1AE2"/>
    <w:rsid w:val="002E1D1C"/>
    <w:rsid w:val="002E1FA8"/>
    <w:rsid w:val="00305769"/>
    <w:rsid w:val="00307090"/>
    <w:rsid w:val="003131FE"/>
    <w:rsid w:val="003204B5"/>
    <w:rsid w:val="00321C34"/>
    <w:rsid w:val="003225EC"/>
    <w:rsid w:val="003335F3"/>
    <w:rsid w:val="0034025C"/>
    <w:rsid w:val="00342F27"/>
    <w:rsid w:val="00361D5A"/>
    <w:rsid w:val="00365420"/>
    <w:rsid w:val="003670A2"/>
    <w:rsid w:val="00372FED"/>
    <w:rsid w:val="00373202"/>
    <w:rsid w:val="00383245"/>
    <w:rsid w:val="0038761D"/>
    <w:rsid w:val="003A1F74"/>
    <w:rsid w:val="003A28A6"/>
    <w:rsid w:val="003B5913"/>
    <w:rsid w:val="003C323A"/>
    <w:rsid w:val="003F55A0"/>
    <w:rsid w:val="0040488E"/>
    <w:rsid w:val="00405C8E"/>
    <w:rsid w:val="00405D8A"/>
    <w:rsid w:val="00407F93"/>
    <w:rsid w:val="004111D8"/>
    <w:rsid w:val="004137C0"/>
    <w:rsid w:val="00416F6F"/>
    <w:rsid w:val="004252D5"/>
    <w:rsid w:val="004306B6"/>
    <w:rsid w:val="00431158"/>
    <w:rsid w:val="00442191"/>
    <w:rsid w:val="00454691"/>
    <w:rsid w:val="0045492C"/>
    <w:rsid w:val="00455BE8"/>
    <w:rsid w:val="00461AE5"/>
    <w:rsid w:val="0046272D"/>
    <w:rsid w:val="0047312E"/>
    <w:rsid w:val="00475EB7"/>
    <w:rsid w:val="00480731"/>
    <w:rsid w:val="00481B56"/>
    <w:rsid w:val="004930DD"/>
    <w:rsid w:val="004A445C"/>
    <w:rsid w:val="004A73B3"/>
    <w:rsid w:val="004B3DBB"/>
    <w:rsid w:val="004B5F9B"/>
    <w:rsid w:val="004B7B12"/>
    <w:rsid w:val="004C1892"/>
    <w:rsid w:val="004D6E64"/>
    <w:rsid w:val="004E16BC"/>
    <w:rsid w:val="004F0750"/>
    <w:rsid w:val="004F2F21"/>
    <w:rsid w:val="004F578A"/>
    <w:rsid w:val="005022D4"/>
    <w:rsid w:val="0050629E"/>
    <w:rsid w:val="00506564"/>
    <w:rsid w:val="00513DF9"/>
    <w:rsid w:val="0053451F"/>
    <w:rsid w:val="00534701"/>
    <w:rsid w:val="0056081A"/>
    <w:rsid w:val="00565D33"/>
    <w:rsid w:val="00566BFE"/>
    <w:rsid w:val="00572005"/>
    <w:rsid w:val="005840DB"/>
    <w:rsid w:val="005863DE"/>
    <w:rsid w:val="0058722E"/>
    <w:rsid w:val="0059161E"/>
    <w:rsid w:val="005A1163"/>
    <w:rsid w:val="005B6B04"/>
    <w:rsid w:val="005C2419"/>
    <w:rsid w:val="005C6E4B"/>
    <w:rsid w:val="005C6F6F"/>
    <w:rsid w:val="005D0AA2"/>
    <w:rsid w:val="005D2372"/>
    <w:rsid w:val="005F2C92"/>
    <w:rsid w:val="00600063"/>
    <w:rsid w:val="0060610D"/>
    <w:rsid w:val="006073AB"/>
    <w:rsid w:val="00613A77"/>
    <w:rsid w:val="00620BD8"/>
    <w:rsid w:val="0063611C"/>
    <w:rsid w:val="00643232"/>
    <w:rsid w:val="00646F08"/>
    <w:rsid w:val="00652508"/>
    <w:rsid w:val="0065545E"/>
    <w:rsid w:val="006640E2"/>
    <w:rsid w:val="00664A12"/>
    <w:rsid w:val="006667E4"/>
    <w:rsid w:val="0067141C"/>
    <w:rsid w:val="00695B4C"/>
    <w:rsid w:val="006A0E3B"/>
    <w:rsid w:val="006A3E72"/>
    <w:rsid w:val="006C407D"/>
    <w:rsid w:val="006C418D"/>
    <w:rsid w:val="006D200E"/>
    <w:rsid w:val="006D3F58"/>
    <w:rsid w:val="006D6BB3"/>
    <w:rsid w:val="006D7F3B"/>
    <w:rsid w:val="006E47A6"/>
    <w:rsid w:val="006E5680"/>
    <w:rsid w:val="00704AFD"/>
    <w:rsid w:val="007137F0"/>
    <w:rsid w:val="007140AE"/>
    <w:rsid w:val="0071484B"/>
    <w:rsid w:val="007230E1"/>
    <w:rsid w:val="00733218"/>
    <w:rsid w:val="0073783B"/>
    <w:rsid w:val="00737A27"/>
    <w:rsid w:val="00751AB5"/>
    <w:rsid w:val="00782D78"/>
    <w:rsid w:val="007A0931"/>
    <w:rsid w:val="007C1AAE"/>
    <w:rsid w:val="007E4E8C"/>
    <w:rsid w:val="007E7CB8"/>
    <w:rsid w:val="007F0659"/>
    <w:rsid w:val="007F4810"/>
    <w:rsid w:val="00800B72"/>
    <w:rsid w:val="0080398A"/>
    <w:rsid w:val="00807DBD"/>
    <w:rsid w:val="0081046A"/>
    <w:rsid w:val="00820A34"/>
    <w:rsid w:val="0082183F"/>
    <w:rsid w:val="0082345A"/>
    <w:rsid w:val="00827057"/>
    <w:rsid w:val="00834E97"/>
    <w:rsid w:val="0083566D"/>
    <w:rsid w:val="008357E1"/>
    <w:rsid w:val="00844AAA"/>
    <w:rsid w:val="00850F9E"/>
    <w:rsid w:val="00855942"/>
    <w:rsid w:val="00865FB8"/>
    <w:rsid w:val="008707D9"/>
    <w:rsid w:val="00874EC5"/>
    <w:rsid w:val="00875D21"/>
    <w:rsid w:val="00882C68"/>
    <w:rsid w:val="00884791"/>
    <w:rsid w:val="00890043"/>
    <w:rsid w:val="008944F5"/>
    <w:rsid w:val="008A7F57"/>
    <w:rsid w:val="008B125E"/>
    <w:rsid w:val="008D33CF"/>
    <w:rsid w:val="008D7BD2"/>
    <w:rsid w:val="008E3A79"/>
    <w:rsid w:val="0090065F"/>
    <w:rsid w:val="00925741"/>
    <w:rsid w:val="00932646"/>
    <w:rsid w:val="0094408D"/>
    <w:rsid w:val="009469D2"/>
    <w:rsid w:val="0095109F"/>
    <w:rsid w:val="00952B66"/>
    <w:rsid w:val="00956F12"/>
    <w:rsid w:val="00962E9C"/>
    <w:rsid w:val="0098125E"/>
    <w:rsid w:val="009865EB"/>
    <w:rsid w:val="00996168"/>
    <w:rsid w:val="009A27A8"/>
    <w:rsid w:val="009B4186"/>
    <w:rsid w:val="009C189A"/>
    <w:rsid w:val="009D07D7"/>
    <w:rsid w:val="009F3D27"/>
    <w:rsid w:val="009F6127"/>
    <w:rsid w:val="009F73CA"/>
    <w:rsid w:val="00A075BD"/>
    <w:rsid w:val="00A16E3E"/>
    <w:rsid w:val="00A1716F"/>
    <w:rsid w:val="00A225E2"/>
    <w:rsid w:val="00A253A8"/>
    <w:rsid w:val="00A552D9"/>
    <w:rsid w:val="00A57018"/>
    <w:rsid w:val="00A60E00"/>
    <w:rsid w:val="00A74A94"/>
    <w:rsid w:val="00A77489"/>
    <w:rsid w:val="00AA1D63"/>
    <w:rsid w:val="00AB116F"/>
    <w:rsid w:val="00AB4651"/>
    <w:rsid w:val="00AC0598"/>
    <w:rsid w:val="00AC30A0"/>
    <w:rsid w:val="00AC39D4"/>
    <w:rsid w:val="00AD494A"/>
    <w:rsid w:val="00AF17F9"/>
    <w:rsid w:val="00AF5DAC"/>
    <w:rsid w:val="00B06F5F"/>
    <w:rsid w:val="00B07C25"/>
    <w:rsid w:val="00B1310F"/>
    <w:rsid w:val="00B170CC"/>
    <w:rsid w:val="00B25850"/>
    <w:rsid w:val="00B36D09"/>
    <w:rsid w:val="00B37432"/>
    <w:rsid w:val="00B37627"/>
    <w:rsid w:val="00B40287"/>
    <w:rsid w:val="00B52829"/>
    <w:rsid w:val="00B546D9"/>
    <w:rsid w:val="00B73057"/>
    <w:rsid w:val="00B741F7"/>
    <w:rsid w:val="00B742C3"/>
    <w:rsid w:val="00B8259E"/>
    <w:rsid w:val="00B83725"/>
    <w:rsid w:val="00B859E0"/>
    <w:rsid w:val="00B92717"/>
    <w:rsid w:val="00BA551F"/>
    <w:rsid w:val="00BB086D"/>
    <w:rsid w:val="00BC782B"/>
    <w:rsid w:val="00BD6257"/>
    <w:rsid w:val="00BE05BE"/>
    <w:rsid w:val="00BE77CF"/>
    <w:rsid w:val="00BF03D8"/>
    <w:rsid w:val="00BF3495"/>
    <w:rsid w:val="00C13C40"/>
    <w:rsid w:val="00C22BA1"/>
    <w:rsid w:val="00C26634"/>
    <w:rsid w:val="00C3007B"/>
    <w:rsid w:val="00C33B3E"/>
    <w:rsid w:val="00C43998"/>
    <w:rsid w:val="00C56F6E"/>
    <w:rsid w:val="00C574CD"/>
    <w:rsid w:val="00C66C3D"/>
    <w:rsid w:val="00C73A4C"/>
    <w:rsid w:val="00C76052"/>
    <w:rsid w:val="00C861C7"/>
    <w:rsid w:val="00C91E3F"/>
    <w:rsid w:val="00C9717D"/>
    <w:rsid w:val="00CA5636"/>
    <w:rsid w:val="00CC1F5C"/>
    <w:rsid w:val="00CC3050"/>
    <w:rsid w:val="00CD5505"/>
    <w:rsid w:val="00CE00BD"/>
    <w:rsid w:val="00CF3297"/>
    <w:rsid w:val="00D1050F"/>
    <w:rsid w:val="00D212F5"/>
    <w:rsid w:val="00D24443"/>
    <w:rsid w:val="00D317FB"/>
    <w:rsid w:val="00D319D6"/>
    <w:rsid w:val="00D416E0"/>
    <w:rsid w:val="00D4797F"/>
    <w:rsid w:val="00D5492B"/>
    <w:rsid w:val="00D6222D"/>
    <w:rsid w:val="00D74798"/>
    <w:rsid w:val="00D92E57"/>
    <w:rsid w:val="00D95D12"/>
    <w:rsid w:val="00DA2CC0"/>
    <w:rsid w:val="00DC64C6"/>
    <w:rsid w:val="00DC7CD3"/>
    <w:rsid w:val="00DE1502"/>
    <w:rsid w:val="00DE3550"/>
    <w:rsid w:val="00DE3604"/>
    <w:rsid w:val="00DE5BB9"/>
    <w:rsid w:val="00DE5CAF"/>
    <w:rsid w:val="00DF5098"/>
    <w:rsid w:val="00DF5D82"/>
    <w:rsid w:val="00E159BB"/>
    <w:rsid w:val="00E15FC8"/>
    <w:rsid w:val="00E21CBE"/>
    <w:rsid w:val="00E22217"/>
    <w:rsid w:val="00E31919"/>
    <w:rsid w:val="00E330AA"/>
    <w:rsid w:val="00E51A24"/>
    <w:rsid w:val="00E52666"/>
    <w:rsid w:val="00E53E64"/>
    <w:rsid w:val="00E5463E"/>
    <w:rsid w:val="00E61181"/>
    <w:rsid w:val="00E62DC7"/>
    <w:rsid w:val="00E67373"/>
    <w:rsid w:val="00E877BB"/>
    <w:rsid w:val="00E9340F"/>
    <w:rsid w:val="00E95803"/>
    <w:rsid w:val="00E976F4"/>
    <w:rsid w:val="00EA01BF"/>
    <w:rsid w:val="00EA3714"/>
    <w:rsid w:val="00EB42F6"/>
    <w:rsid w:val="00EB5D9A"/>
    <w:rsid w:val="00EC0A2A"/>
    <w:rsid w:val="00EC239B"/>
    <w:rsid w:val="00EC799B"/>
    <w:rsid w:val="00ED297F"/>
    <w:rsid w:val="00ED7B36"/>
    <w:rsid w:val="00F056F9"/>
    <w:rsid w:val="00F105C9"/>
    <w:rsid w:val="00F13051"/>
    <w:rsid w:val="00F164C9"/>
    <w:rsid w:val="00F21882"/>
    <w:rsid w:val="00F2747F"/>
    <w:rsid w:val="00F36CD3"/>
    <w:rsid w:val="00F405B9"/>
    <w:rsid w:val="00F4459C"/>
    <w:rsid w:val="00F47093"/>
    <w:rsid w:val="00F504C0"/>
    <w:rsid w:val="00F51196"/>
    <w:rsid w:val="00F540BD"/>
    <w:rsid w:val="00F6527C"/>
    <w:rsid w:val="00F66378"/>
    <w:rsid w:val="00F66F66"/>
    <w:rsid w:val="00F77739"/>
    <w:rsid w:val="00F950D3"/>
    <w:rsid w:val="00FA06A8"/>
    <w:rsid w:val="00FA620C"/>
    <w:rsid w:val="00FB1C59"/>
    <w:rsid w:val="00FB4854"/>
    <w:rsid w:val="00FC7260"/>
    <w:rsid w:val="00FD5857"/>
    <w:rsid w:val="00FE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D78"/>
    <w:rPr>
      <w:sz w:val="24"/>
      <w:szCs w:val="24"/>
    </w:rPr>
  </w:style>
  <w:style w:type="paragraph" w:styleId="1">
    <w:name w:val="heading 1"/>
    <w:basedOn w:val="a"/>
    <w:next w:val="a"/>
    <w:qFormat/>
    <w:rsid w:val="00782D78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rsid w:val="00782D78"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714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714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2D78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rsid w:val="00782D78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782D78"/>
    <w:pPr>
      <w:ind w:firstLine="720"/>
    </w:pPr>
    <w:rPr>
      <w:szCs w:val="20"/>
    </w:rPr>
  </w:style>
  <w:style w:type="paragraph" w:styleId="a4">
    <w:name w:val="caption"/>
    <w:basedOn w:val="a"/>
    <w:next w:val="a"/>
    <w:qFormat/>
    <w:rsid w:val="00782D78"/>
    <w:pPr>
      <w:spacing w:before="120"/>
      <w:jc w:val="center"/>
    </w:pPr>
    <w:rPr>
      <w:b/>
      <w:sz w:val="28"/>
    </w:rPr>
  </w:style>
  <w:style w:type="paragraph" w:styleId="a5">
    <w:name w:val="footer"/>
    <w:basedOn w:val="a"/>
    <w:rsid w:val="00782D78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A6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62E9C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8357E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6"/>
    <w:rsid w:val="00835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F4459C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F4459C"/>
    <w:rPr>
      <w:b/>
      <w:bCs/>
      <w:sz w:val="28"/>
      <w:szCs w:val="24"/>
    </w:rPr>
  </w:style>
  <w:style w:type="paragraph" w:styleId="ab">
    <w:name w:val="Body Text Indent"/>
    <w:basedOn w:val="a"/>
    <w:link w:val="ac"/>
    <w:rsid w:val="0040488E"/>
    <w:pPr>
      <w:suppressAutoHyphens/>
      <w:ind w:firstLine="567"/>
      <w:jc w:val="both"/>
    </w:pPr>
    <w:rPr>
      <w:szCs w:val="20"/>
      <w:lang w:eastAsia="zh-CN"/>
    </w:rPr>
  </w:style>
  <w:style w:type="character" w:customStyle="1" w:styleId="ac">
    <w:name w:val="Основной текст с отступом Знак"/>
    <w:basedOn w:val="a0"/>
    <w:link w:val="ab"/>
    <w:rsid w:val="0040488E"/>
    <w:rPr>
      <w:sz w:val="24"/>
      <w:lang w:eastAsia="zh-CN"/>
    </w:rPr>
  </w:style>
  <w:style w:type="paragraph" w:styleId="20">
    <w:name w:val="Body Text Indent 2"/>
    <w:basedOn w:val="a"/>
    <w:link w:val="22"/>
    <w:rsid w:val="00E673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E67373"/>
    <w:rPr>
      <w:sz w:val="24"/>
      <w:szCs w:val="24"/>
    </w:rPr>
  </w:style>
  <w:style w:type="character" w:styleId="ad">
    <w:name w:val="Hyperlink"/>
    <w:rsid w:val="00E67373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E67373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6A3E72"/>
    <w:rPr>
      <w:b/>
      <w:bCs/>
    </w:rPr>
  </w:style>
  <w:style w:type="character" w:customStyle="1" w:styleId="af0">
    <w:name w:val="Основной текст_"/>
    <w:link w:val="30"/>
    <w:locked/>
    <w:rsid w:val="00CA5636"/>
    <w:rPr>
      <w:spacing w:val="11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0"/>
    <w:rsid w:val="00CA5636"/>
    <w:pPr>
      <w:shd w:val="clear" w:color="auto" w:fill="FFFFFF"/>
      <w:spacing w:after="420" w:line="240" w:lineRule="atLeast"/>
      <w:jc w:val="center"/>
    </w:pPr>
    <w:rPr>
      <w:spacing w:val="11"/>
      <w:sz w:val="23"/>
      <w:szCs w:val="23"/>
    </w:rPr>
  </w:style>
  <w:style w:type="paragraph" w:styleId="af1">
    <w:name w:val="Body Text"/>
    <w:basedOn w:val="a"/>
    <w:link w:val="af2"/>
    <w:rsid w:val="00B546D9"/>
    <w:pPr>
      <w:spacing w:after="120"/>
    </w:pPr>
  </w:style>
  <w:style w:type="character" w:customStyle="1" w:styleId="af2">
    <w:name w:val="Основной текст Знак"/>
    <w:basedOn w:val="a0"/>
    <w:link w:val="af1"/>
    <w:rsid w:val="00B546D9"/>
    <w:rPr>
      <w:sz w:val="24"/>
      <w:szCs w:val="24"/>
    </w:rPr>
  </w:style>
  <w:style w:type="character" w:styleId="af3">
    <w:name w:val="Emphasis"/>
    <w:basedOn w:val="a0"/>
    <w:uiPriority w:val="20"/>
    <w:qFormat/>
    <w:rsid w:val="00D95D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8;&#1088;&#1080;&#1085;&#1072;\&#1056;&#1072;&#1073;&#1086;&#1095;&#1080;&#1081;%20&#1089;&#1090;&#1086;&#1083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C69CF-DF22-459D-99EC-591875B7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Толстенева И.</dc:creator>
  <cp:lastModifiedBy>Наталья</cp:lastModifiedBy>
  <cp:revision>3</cp:revision>
  <cp:lastPrinted>2026-06-09T11:29:00Z</cp:lastPrinted>
  <dcterms:created xsi:type="dcterms:W3CDTF">2026-06-09T11:29:00Z</dcterms:created>
  <dcterms:modified xsi:type="dcterms:W3CDTF">2026-06-15T12:59:00Z</dcterms:modified>
</cp:coreProperties>
</file>